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UBStyle"/>
        </w:rPr>
        <w:alias w:val="Select Letter Date"/>
        <w:tag w:val="Enter Today's Date"/>
        <w:id w:val="-1947139057"/>
        <w:placeholder>
          <w:docPart w:val="243CC2AFCAA9454F8F8EA46046699EDA"/>
        </w:placeholder>
        <w:showingPlcHdr/>
        <w15:color w:val="FF0000"/>
        <w:date>
          <w:dateFormat w:val="MMMM d,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="Times New Roman" w:hAnsi="Times New Roman"/>
          <w:color w:val="auto"/>
          <w:sz w:val="20"/>
          <w:szCs w:val="18"/>
        </w:rPr>
      </w:sdtEndPr>
      <w:sdtContent>
        <w:p w14:paraId="5BF11586" w14:textId="77777777" w:rsidR="00CF0D23" w:rsidRPr="00E61235" w:rsidRDefault="00E863D9" w:rsidP="00CF0D23">
          <w:pPr>
            <w:rPr>
              <w:rFonts w:ascii="Georgia" w:hAnsi="Georgia"/>
              <w:color w:val="808080" w:themeColor="background1" w:themeShade="80"/>
              <w:sz w:val="18"/>
              <w:szCs w:val="18"/>
            </w:rPr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p>
      </w:sdtContent>
    </w:sdt>
    <w:p w14:paraId="4AD3A699" w14:textId="77777777" w:rsidR="00CF0D23" w:rsidRPr="00E61235" w:rsidRDefault="00CF0D23" w:rsidP="00CF0D2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34AB0B28" w14:textId="77777777" w:rsidR="00CF0D23" w:rsidRPr="00E61235" w:rsidRDefault="00CF0D23" w:rsidP="00CF0D2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20D7D3A0" w14:textId="77777777" w:rsidR="00CF0D23" w:rsidRPr="00E61235" w:rsidRDefault="00CF0D23" w:rsidP="00CF0D2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12DE6FA7" w14:textId="77777777" w:rsidR="00CF0D23" w:rsidRPr="00E61235" w:rsidRDefault="000C15E0" w:rsidP="00CF0D23">
      <w:pPr>
        <w:rPr>
          <w:rFonts w:ascii="Georgia" w:hAnsi="Georgia"/>
          <w:color w:val="808080" w:themeColor="background1" w:themeShade="80"/>
          <w:sz w:val="18"/>
          <w:szCs w:val="18"/>
        </w:rPr>
      </w:pPr>
      <w:sdt>
        <w:sdtPr>
          <w:rPr>
            <w:rStyle w:val="UBStyle"/>
          </w:rPr>
          <w:alias w:val="Candidate's name"/>
          <w:tag w:val="Candidate's name"/>
          <w:id w:val="259728993"/>
          <w:placeholder>
            <w:docPart w:val="A3E9A2FE37C04053A50CA473ADD90CEB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E863D9"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CF0D23" w:rsidRPr="00E61235">
        <w:rPr>
          <w:rFonts w:ascii="Georgia" w:hAnsi="Georgia"/>
          <w:color w:val="808080" w:themeColor="background1" w:themeShade="80"/>
          <w:sz w:val="18"/>
          <w:szCs w:val="18"/>
        </w:rPr>
        <w:tab/>
      </w:r>
      <w:r w:rsidR="00CF0D23" w:rsidRPr="00E61235">
        <w:rPr>
          <w:rFonts w:ascii="Georgia" w:hAnsi="Georgia"/>
          <w:color w:val="808080" w:themeColor="background1" w:themeShade="80"/>
          <w:sz w:val="18"/>
          <w:szCs w:val="18"/>
        </w:rPr>
        <w:tab/>
      </w:r>
      <w:r w:rsidR="00CF0D23" w:rsidRPr="00E61235">
        <w:rPr>
          <w:rFonts w:ascii="Georgia" w:hAnsi="Georgia"/>
          <w:color w:val="808080" w:themeColor="background1" w:themeShade="80"/>
          <w:sz w:val="18"/>
          <w:szCs w:val="18"/>
        </w:rPr>
        <w:tab/>
      </w:r>
      <w:r w:rsidR="00CF0D23" w:rsidRPr="00E61235">
        <w:rPr>
          <w:rFonts w:ascii="Georgia" w:hAnsi="Georgia"/>
          <w:color w:val="808080" w:themeColor="background1" w:themeShade="80"/>
          <w:sz w:val="18"/>
          <w:szCs w:val="18"/>
        </w:rPr>
        <w:tab/>
      </w:r>
      <w:r w:rsidR="00CF0D23" w:rsidRPr="00E61235">
        <w:rPr>
          <w:rFonts w:ascii="Georgia" w:hAnsi="Georgia"/>
          <w:color w:val="808080" w:themeColor="background1" w:themeShade="80"/>
          <w:sz w:val="18"/>
          <w:szCs w:val="18"/>
        </w:rPr>
        <w:tab/>
      </w:r>
      <w:r w:rsidR="00CF0D23" w:rsidRPr="00E61235">
        <w:rPr>
          <w:rFonts w:ascii="Georgia" w:hAnsi="Georgia"/>
          <w:color w:val="808080" w:themeColor="background1" w:themeShade="80"/>
          <w:sz w:val="18"/>
          <w:szCs w:val="18"/>
        </w:rPr>
        <w:tab/>
      </w:r>
    </w:p>
    <w:sdt>
      <w:sdtPr>
        <w:rPr>
          <w:rStyle w:val="UBStyle"/>
        </w:rPr>
        <w:alias w:val="Candidate's address"/>
        <w:tag w:val="Candidate's address"/>
        <w:id w:val="-1502356736"/>
        <w:placeholder>
          <w:docPart w:val="4922D9286B1F4CD69E06BC2A79B30FD4"/>
        </w:placeholder>
        <w:showingPlcHdr/>
        <w15:color w:val="FF0000"/>
      </w:sdtPr>
      <w:sdtEndPr>
        <w:rPr>
          <w:rStyle w:val="DefaultParagraphFont"/>
          <w:rFonts w:ascii="Times New Roman" w:hAnsi="Times New Roman"/>
          <w:color w:val="auto"/>
          <w:sz w:val="20"/>
          <w:szCs w:val="18"/>
        </w:rPr>
      </w:sdtEndPr>
      <w:sdtContent>
        <w:p w14:paraId="7A6E1AED" w14:textId="77777777" w:rsidR="00CF0D23" w:rsidRPr="00E61235" w:rsidRDefault="00E863D9" w:rsidP="00CF0D23">
          <w:pPr>
            <w:rPr>
              <w:rFonts w:ascii="Georgia" w:hAnsi="Georgia"/>
              <w:color w:val="808080" w:themeColor="background1" w:themeShade="80"/>
              <w:sz w:val="18"/>
              <w:szCs w:val="18"/>
            </w:rPr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sdtContent>
    </w:sdt>
    <w:sdt>
      <w:sdtPr>
        <w:rPr>
          <w:rStyle w:val="UBStyle"/>
        </w:rPr>
        <w:alias w:val="Candidate's City, State and Zip Code"/>
        <w:tag w:val="Candidate's City, State and Zip Code"/>
        <w:id w:val="195281559"/>
        <w:placeholder>
          <w:docPart w:val="F70DF33BFFF84FED9EFA63A9736CC6E2"/>
        </w:placeholder>
        <w:showingPlcHdr/>
        <w15:color w:val="FF0000"/>
      </w:sdtPr>
      <w:sdtEndPr>
        <w:rPr>
          <w:rStyle w:val="DefaultParagraphFont"/>
          <w:rFonts w:ascii="Times New Roman" w:hAnsi="Times New Roman"/>
          <w:color w:val="auto"/>
          <w:sz w:val="20"/>
          <w:szCs w:val="18"/>
        </w:rPr>
      </w:sdtEndPr>
      <w:sdtContent>
        <w:p w14:paraId="6D0BFE51" w14:textId="77777777" w:rsidR="00CF0D23" w:rsidRPr="00E61235" w:rsidRDefault="00E863D9" w:rsidP="00CF0D23">
          <w:pPr>
            <w:rPr>
              <w:rFonts w:ascii="Georgia" w:hAnsi="Georgia"/>
              <w:color w:val="808080" w:themeColor="background1" w:themeShade="80"/>
              <w:sz w:val="18"/>
              <w:szCs w:val="18"/>
            </w:rPr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sdtContent>
    </w:sdt>
    <w:p w14:paraId="00284BF6" w14:textId="77777777" w:rsidR="00CF0D23" w:rsidRPr="00E61235" w:rsidRDefault="00CF0D23" w:rsidP="00CF0D23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24F6CA73" w14:textId="77777777" w:rsidR="00CF0D23" w:rsidRPr="00E61235" w:rsidRDefault="00CF0D23" w:rsidP="00CF0D23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Dear </w:t>
      </w:r>
      <w:sdt>
        <w:sdtPr>
          <w:rPr>
            <w:rStyle w:val="UBStyle"/>
          </w:rPr>
          <w:alias w:val="Salutation"/>
          <w:tag w:val="Salutation"/>
          <w:id w:val="-1825110994"/>
          <w:placeholder>
            <w:docPart w:val="17F69179C50E40119EA2A21BCB3A717A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E863D9"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sdt>
        <w:sdtPr>
          <w:rPr>
            <w:rStyle w:val="UBStyle"/>
          </w:rPr>
          <w:alias w:val="Last Name"/>
          <w:tag w:val="Last Name"/>
          <w:id w:val="-1709643777"/>
          <w:placeholder>
            <w:docPart w:val="35D2F37D10C846C8999DEC466BC467BD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E863D9"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065B97">
        <w:rPr>
          <w:rFonts w:ascii="Georgia" w:hAnsi="Georgia"/>
          <w:color w:val="808080" w:themeColor="background1" w:themeShade="80"/>
          <w:sz w:val="18"/>
          <w:szCs w:val="18"/>
        </w:rPr>
        <w:t>:</w:t>
      </w:r>
    </w:p>
    <w:p w14:paraId="2AC16C75" w14:textId="77777777" w:rsidR="00AB47EC" w:rsidRPr="00E61235" w:rsidRDefault="00AB47EC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596A7BBA" w14:textId="44CC24DD" w:rsidR="008A35DC" w:rsidRPr="00E61235" w:rsidRDefault="00B35D79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  <w:r>
        <w:rPr>
          <w:rFonts w:ascii="Georgia" w:hAnsi="Georgia"/>
          <w:color w:val="808080" w:themeColor="background1" w:themeShade="80"/>
          <w:sz w:val="18"/>
          <w:szCs w:val="18"/>
        </w:rPr>
        <w:t xml:space="preserve">On behalf of </w:t>
      </w:r>
      <w:r w:rsidR="008D1170" w:rsidRPr="008D1170">
        <w:rPr>
          <w:rFonts w:ascii="Georgia" w:hAnsi="Georgia"/>
          <w:color w:val="808080" w:themeColor="background1" w:themeShade="80"/>
          <w:sz w:val="18"/>
          <w:szCs w:val="18"/>
        </w:rPr>
        <w:t>President Caroline Attardo Genco</w:t>
      </w:r>
      <w:r>
        <w:rPr>
          <w:rFonts w:ascii="Georgia" w:hAnsi="Georgia"/>
          <w:color w:val="808080" w:themeColor="background1" w:themeShade="80"/>
          <w:sz w:val="18"/>
          <w:szCs w:val="18"/>
        </w:rPr>
        <w:t xml:space="preserve">, </w:t>
      </w:r>
      <w:r w:rsidR="00E863D9"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I am delighted to offer you a </w:t>
      </w:r>
      <w:sdt>
        <w:sdtPr>
          <w:rPr>
            <w:rStyle w:val="UBStyle"/>
          </w:rPr>
          <w:alias w:val="Insert Appointment Term"/>
          <w:tag w:val="Insert Official State Title"/>
          <w:id w:val="-737945024"/>
          <w:placeholder>
            <w:docPart w:val="E1D76AA390CD4EA6A850F8B95543B5D3"/>
          </w:placeholder>
          <w:showingPlcHdr/>
          <w15:color w:val="FF0000"/>
          <w:dropDownList>
            <w:listItem w:value="Choose an item."/>
            <w:listItem w:displayText="full-time" w:value="full-time"/>
            <w:listItem w:displayText="part-time" w:value="part-time"/>
          </w:dropDownList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E863D9"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Choose an item.</w:t>
          </w:r>
        </w:sdtContent>
      </w:sdt>
      <w:r w:rsidR="00E863D9"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 w:rsidR="008A35DC"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appointment as </w:t>
      </w:r>
      <w:sdt>
        <w:sdtPr>
          <w:rPr>
            <w:rStyle w:val="UBStyle"/>
          </w:rPr>
          <w:alias w:val="Insert Official Title"/>
          <w:tag w:val="Insert Official Title"/>
          <w:id w:val="1256170789"/>
          <w:placeholder>
            <w:docPart w:val="6360036BAC514951812A2D262A59E295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E863D9"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sdtContent>
      </w:sdt>
      <w:r w:rsidR="00E863D9"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 w:rsidR="008A35DC"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in the </w:t>
      </w:r>
      <w:sdt>
        <w:sdtPr>
          <w:rPr>
            <w:rStyle w:val="UBStyle"/>
          </w:rPr>
          <w:alias w:val="Insert Department Name"/>
          <w:tag w:val="Insert Department Name"/>
          <w:id w:val="-390272094"/>
          <w:placeholder>
            <w:docPart w:val="66BE0384BE06465788FFD5CC4684C4BB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E863D9"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sdtContent>
      </w:sdt>
      <w:r w:rsidR="00E863D9"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at the University at Buffalo</w:t>
      </w:r>
      <w:r w:rsidR="00373E0A" w:rsidRPr="00E61235">
        <w:rPr>
          <w:rFonts w:ascii="Georgia" w:hAnsi="Georgia"/>
          <w:color w:val="808080" w:themeColor="background1" w:themeShade="80"/>
          <w:sz w:val="18"/>
          <w:szCs w:val="18"/>
        </w:rPr>
        <w:t>.</w:t>
      </w:r>
      <w:r w:rsidR="00373E0A" w:rsidRPr="00E61235">
        <w:rPr>
          <w:rFonts w:ascii="Georgia" w:hAnsi="Georgia"/>
          <w:sz w:val="18"/>
          <w:szCs w:val="18"/>
        </w:rPr>
        <w:t xml:space="preserve"> </w:t>
      </w:r>
      <w:r w:rsidR="00373E0A"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Your </w:t>
      </w:r>
      <w:sdt>
        <w:sdtPr>
          <w:rPr>
            <w:rStyle w:val="UBStyle"/>
          </w:rPr>
          <w:alias w:val="Select Pay Basis"/>
          <w:tag w:val="Select Pay Basis"/>
          <w:id w:val="688799175"/>
          <w:placeholder>
            <w:docPart w:val="DefaultPlaceholder_-1854013439"/>
          </w:placeholder>
          <w:showingPlcHdr/>
          <w15:color w:val="FF0000"/>
          <w:dropDownList>
            <w:listItem w:value="Choose an item."/>
            <w:listItem w:displayText="annual salary" w:value="annual salary"/>
            <w:listItem w:displayText="hourly rate" w:value="hourly rate"/>
          </w:dropDownList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305BBF" w:rsidRPr="00D70D65">
            <w:rPr>
              <w:rStyle w:val="PlaceholderText"/>
            </w:rPr>
            <w:t>Choose an item.</w:t>
          </w:r>
        </w:sdtContent>
      </w:sdt>
      <w:r w:rsidR="00373E0A"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for this position will be </w:t>
      </w:r>
      <w:r w:rsidR="00D374BB">
        <w:rPr>
          <w:rFonts w:ascii="Georgia" w:hAnsi="Georgia"/>
          <w:color w:val="808080" w:themeColor="background1" w:themeShade="80"/>
          <w:sz w:val="18"/>
          <w:szCs w:val="18"/>
        </w:rPr>
        <w:t>$</w:t>
      </w:r>
      <w:sdt>
        <w:sdtPr>
          <w:rPr>
            <w:rStyle w:val="UBStyle"/>
          </w:rPr>
          <w:alias w:val="Hire Rate for the Title"/>
          <w:tag w:val="Hire Rate for the Title"/>
          <w:id w:val="-816877509"/>
          <w:placeholder>
            <w:docPart w:val="5E8C4262DE5047328E10A4FA9E2EE42C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373E0A"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sdtContent>
      </w:sdt>
      <w:r w:rsidR="00373E0A"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which may be recalculated by the Office of the State Comptroller based on current civil service employment in a similar capacity.</w:t>
      </w:r>
    </w:p>
    <w:p w14:paraId="65196363" w14:textId="77777777" w:rsidR="00373E0A" w:rsidRPr="00E61235" w:rsidRDefault="00373E0A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1A06BE7C" w14:textId="77777777" w:rsidR="00F86B3D" w:rsidRPr="00E61235" w:rsidRDefault="00F86B3D" w:rsidP="00F86B3D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This is a </w:t>
      </w:r>
      <w:sdt>
        <w:sdtPr>
          <w:rPr>
            <w:rStyle w:val="UBStyle"/>
          </w:rPr>
          <w:alias w:val="Insert Negotiating Unit Name"/>
          <w:tag w:val="Insert Negotiating Unit Name"/>
          <w:id w:val="-1457710125"/>
          <w:placeholder>
            <w:docPart w:val="011B00A8BC424C84AB39438EAFEEEB46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sdtContent>
      </w:sdt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>
        <w:rPr>
          <w:rFonts w:ascii="Georgia" w:hAnsi="Georgia"/>
          <w:color w:val="808080" w:themeColor="background1" w:themeShade="80"/>
          <w:sz w:val="18"/>
          <w:szCs w:val="18"/>
        </w:rPr>
        <w:t xml:space="preserve">represented </w:t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>position</w:t>
      </w:r>
      <w:r>
        <w:rPr>
          <w:rFonts w:ascii="Georgia" w:hAnsi="Georgia"/>
          <w:color w:val="808080" w:themeColor="background1" w:themeShade="80"/>
          <w:sz w:val="18"/>
          <w:szCs w:val="18"/>
        </w:rPr>
        <w:t>. Your anticipated work schedule, which shall be subject to change, is</w:t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sdt>
        <w:sdtPr>
          <w:rPr>
            <w:rStyle w:val="UBStyle"/>
          </w:rPr>
          <w:alias w:val="Insert shift and work hours"/>
          <w:tag w:val="Insert shit and work hours"/>
          <w:id w:val="1615948366"/>
          <w:placeholder>
            <w:docPart w:val="011B00A8BC424C84AB39438EAFEEEB46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A126D5"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sdtContent>
      </w:sdt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. Your appointment </w:t>
      </w:r>
      <w:r w:rsidR="00305BBF">
        <w:rPr>
          <w:rFonts w:ascii="Georgia" w:hAnsi="Georgia"/>
          <w:color w:val="808080" w:themeColor="background1" w:themeShade="80"/>
          <w:sz w:val="18"/>
          <w:szCs w:val="18"/>
        </w:rPr>
        <w:t>to</w:t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this position will be effective </w:t>
      </w:r>
      <w:sdt>
        <w:sdtPr>
          <w:rPr>
            <w:rStyle w:val="UBStyle"/>
          </w:rPr>
          <w:alias w:val="Select Effective Date"/>
          <w:tag w:val="Insert Effective Date"/>
          <w:id w:val="2094039800"/>
          <w:placeholder>
            <w:docPart w:val="4507DAC8FBEB440CB06D82183614193C"/>
          </w:placeholder>
          <w:showingPlcHdr/>
          <w15:color w:val="FF0000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to enter a date.</w:t>
          </w:r>
        </w:sdtContent>
      </w:sdt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>
        <w:rPr>
          <w:rFonts w:ascii="Georgia" w:hAnsi="Georgia"/>
          <w:color w:val="808080" w:themeColor="background1" w:themeShade="80"/>
          <w:sz w:val="18"/>
          <w:szCs w:val="18"/>
        </w:rPr>
        <w:t>and</w:t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you will be serving a probation</w:t>
      </w:r>
      <w:r>
        <w:rPr>
          <w:rFonts w:ascii="Georgia" w:hAnsi="Georgia"/>
          <w:color w:val="808080" w:themeColor="background1" w:themeShade="80"/>
          <w:sz w:val="18"/>
          <w:szCs w:val="18"/>
        </w:rPr>
        <w:t>ary</w:t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period for </w:t>
      </w:r>
      <w:sdt>
        <w:sdtPr>
          <w:rPr>
            <w:rStyle w:val="UBStyle"/>
          </w:rPr>
          <w:alias w:val="Insert the maximum number of weeks for probation"/>
          <w:tag w:val="Insert the maximum number of weeks for probation"/>
          <w:id w:val="531235854"/>
          <w:placeholder>
            <w:docPart w:val="011B00A8BC424C84AB39438EAFEEEB46"/>
          </w:placeholder>
          <w:showingPlcHdr/>
          <w15:color w:val="FF0000"/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="00A126D5"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sdtContent>
      </w:sdt>
      <w:r>
        <w:rPr>
          <w:rFonts w:ascii="Georgia" w:hAnsi="Georgia"/>
          <w:color w:val="808080" w:themeColor="background1" w:themeShade="80"/>
          <w:sz w:val="18"/>
          <w:szCs w:val="18"/>
        </w:rPr>
        <w:t xml:space="preserve"> weeks</w:t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. </w:t>
      </w:r>
    </w:p>
    <w:p w14:paraId="0FC655A5" w14:textId="77777777" w:rsidR="00894A99" w:rsidRPr="00E61235" w:rsidRDefault="00894A99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46D05011" w14:textId="77777777" w:rsidR="00AB47EC" w:rsidRPr="00E61235" w:rsidRDefault="00AB47EC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>You will be accorded all the benefits of State employment, e.g., vacation, sick and personal leave accruals, retirement, m</w:t>
      </w:r>
      <w:r w:rsidR="00B603B5">
        <w:rPr>
          <w:rFonts w:ascii="Georgia" w:hAnsi="Georgia"/>
          <w:color w:val="808080" w:themeColor="background1" w:themeShade="80"/>
          <w:sz w:val="18"/>
          <w:szCs w:val="18"/>
        </w:rPr>
        <w:t>edical, dental and vision plans.</w:t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 w:rsidR="00B603B5">
        <w:rPr>
          <w:rFonts w:ascii="Georgia" w:hAnsi="Georgia"/>
          <w:color w:val="808080" w:themeColor="background1" w:themeShade="80"/>
          <w:sz w:val="18"/>
          <w:szCs w:val="18"/>
        </w:rPr>
        <w:t>T</w:t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hese </w:t>
      </w:r>
      <w:r w:rsidR="00763F34">
        <w:rPr>
          <w:rFonts w:ascii="Georgia" w:hAnsi="Georgia"/>
          <w:color w:val="808080" w:themeColor="background1" w:themeShade="80"/>
          <w:sz w:val="18"/>
          <w:szCs w:val="18"/>
        </w:rPr>
        <w:t xml:space="preserve">benefits </w:t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will be further explained to you during your benefits orientation.  </w:t>
      </w:r>
    </w:p>
    <w:p w14:paraId="409C6DB3" w14:textId="77777777" w:rsidR="00D0330F" w:rsidRPr="00E61235" w:rsidRDefault="00D0330F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4C29377B" w14:textId="77777777" w:rsidR="00B35D79" w:rsidRPr="00A96336" w:rsidRDefault="00B35D79" w:rsidP="00B35D79">
      <w:pPr>
        <w:jc w:val="both"/>
        <w:rPr>
          <w:rFonts w:ascii="Georgia" w:hAnsi="Georgia"/>
          <w:color w:val="808080" w:themeColor="background1" w:themeShade="80"/>
          <w:sz w:val="18"/>
          <w:szCs w:val="18"/>
        </w:rPr>
      </w:pPr>
      <w:r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I look forward to having you join our team at the University at Buffalo. Please sign below </w:t>
      </w:r>
      <w:r>
        <w:rPr>
          <w:rFonts w:ascii="Georgia" w:hAnsi="Georgia"/>
          <w:color w:val="808080" w:themeColor="background1" w:themeShade="80"/>
          <w:sz w:val="18"/>
          <w:szCs w:val="18"/>
        </w:rPr>
        <w:t xml:space="preserve">and return by </w:t>
      </w:r>
      <w:sdt>
        <w:sdtPr>
          <w:rPr>
            <w:rStyle w:val="UBStyle"/>
          </w:rPr>
          <w:alias w:val="Select Letter Return Date"/>
          <w:tag w:val="Select Letter Return Date"/>
          <w:id w:val="1064913828"/>
          <w:placeholder>
            <w:docPart w:val="B632C69A11E94CB598E76C0692E97DFE"/>
          </w:placeholder>
          <w:showingPlcHdr/>
          <w15:color w:val="FF0000"/>
          <w:date w:fullDate="2017-11-08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/>
            <w:color w:val="auto"/>
            <w:sz w:val="20"/>
            <w:szCs w:val="18"/>
          </w:rPr>
        </w:sdtEndPr>
        <w:sdtContent>
          <w:r w:rsidRPr="00A96336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sdtContent>
      </w:sdt>
      <w:r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to </w:t>
      </w:r>
      <w:r>
        <w:rPr>
          <w:rFonts w:ascii="Georgia" w:hAnsi="Georgia"/>
          <w:color w:val="808080" w:themeColor="background1" w:themeShade="80"/>
          <w:sz w:val="18"/>
          <w:szCs w:val="18"/>
        </w:rPr>
        <w:t>acknowledge</w:t>
      </w:r>
      <w:r w:rsidRPr="00A96336">
        <w:rPr>
          <w:rFonts w:ascii="Georgia" w:hAnsi="Georgia"/>
          <w:color w:val="808080" w:themeColor="background1" w:themeShade="80"/>
          <w:sz w:val="18"/>
          <w:szCs w:val="18"/>
        </w:rPr>
        <w:t xml:space="preserve"> your </w:t>
      </w:r>
      <w:r>
        <w:rPr>
          <w:rFonts w:ascii="Georgia" w:hAnsi="Georgia"/>
          <w:color w:val="808080" w:themeColor="background1" w:themeShade="80"/>
          <w:sz w:val="18"/>
          <w:szCs w:val="18"/>
        </w:rPr>
        <w:t xml:space="preserve">acceptance of </w:t>
      </w:r>
      <w:r w:rsidRPr="00A96336">
        <w:rPr>
          <w:rFonts w:ascii="Georgia" w:hAnsi="Georgia"/>
          <w:color w:val="808080" w:themeColor="background1" w:themeShade="80"/>
          <w:sz w:val="18"/>
          <w:szCs w:val="18"/>
        </w:rPr>
        <w:t>the terms outlined in this letter.</w:t>
      </w:r>
    </w:p>
    <w:p w14:paraId="64424026" w14:textId="77777777" w:rsidR="00AB47EC" w:rsidRDefault="00AB47EC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5CA3E32B" w14:textId="77777777" w:rsidR="00B35D79" w:rsidRPr="00E61235" w:rsidRDefault="00B35D79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164EE202" w14:textId="77777777" w:rsidR="00AB47EC" w:rsidRPr="00E61235" w:rsidRDefault="00AB47EC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>Sincerely,</w:t>
      </w:r>
    </w:p>
    <w:p w14:paraId="6B412417" w14:textId="77777777" w:rsidR="00AB47EC" w:rsidRPr="00E61235" w:rsidRDefault="00AB47EC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3D127D7E" w14:textId="77777777" w:rsidR="0051725C" w:rsidRPr="00E61235" w:rsidRDefault="0051725C" w:rsidP="00AB47EC">
      <w:pPr>
        <w:pStyle w:val="NormalWeb"/>
        <w:spacing w:before="0" w:beforeAutospacing="0" w:after="0" w:afterAutospacing="0"/>
        <w:rPr>
          <w:rFonts w:ascii="Georgia" w:hAnsi="Georgia"/>
          <w:i/>
          <w:color w:val="808080" w:themeColor="background1" w:themeShade="80"/>
          <w:sz w:val="18"/>
          <w:szCs w:val="18"/>
        </w:rPr>
      </w:pPr>
    </w:p>
    <w:p w14:paraId="09651D6C" w14:textId="77777777" w:rsidR="0051725C" w:rsidRPr="00E61235" w:rsidRDefault="0051725C" w:rsidP="00AB47EC">
      <w:pPr>
        <w:pStyle w:val="NormalWeb"/>
        <w:spacing w:before="0" w:beforeAutospacing="0" w:after="0" w:afterAutospacing="0"/>
        <w:rPr>
          <w:rFonts w:ascii="Georgia" w:hAnsi="Georgia"/>
          <w:i/>
          <w:color w:val="808080" w:themeColor="background1" w:themeShade="80"/>
          <w:sz w:val="18"/>
          <w:szCs w:val="18"/>
        </w:rPr>
      </w:pPr>
    </w:p>
    <w:p w14:paraId="07267920" w14:textId="77777777" w:rsidR="00AB47EC" w:rsidRPr="00E61235" w:rsidRDefault="00AB47EC" w:rsidP="00AB47E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sdt>
      <w:sdtPr>
        <w:rPr>
          <w:rStyle w:val="UBStyle"/>
        </w:rPr>
        <w:alias w:val="Delegate's Name"/>
        <w:tag w:val="Delegate's Name"/>
        <w:id w:val="1881200227"/>
        <w:placeholder>
          <w:docPart w:val="0A0585C6D5F346F59688BBEA40C72DB2"/>
        </w:placeholder>
        <w:showingPlcHdr/>
        <w15:color w:val="FF0000"/>
      </w:sdtPr>
      <w:sdtEndPr>
        <w:rPr>
          <w:rStyle w:val="DefaultParagraphFont"/>
          <w:rFonts w:ascii="Times New Roman" w:hAnsi="Times New Roman"/>
          <w:color w:val="auto"/>
          <w:sz w:val="20"/>
          <w:szCs w:val="18"/>
        </w:rPr>
      </w:sdtEndPr>
      <w:sdtContent>
        <w:p w14:paraId="6A017FA3" w14:textId="77777777" w:rsidR="000A538E" w:rsidRPr="005E1049" w:rsidRDefault="000A538E" w:rsidP="000A538E">
          <w:pPr>
            <w:rPr>
              <w:rFonts w:ascii="Georgia" w:hAnsi="Georgia"/>
              <w:color w:val="808080" w:themeColor="background1" w:themeShade="80"/>
              <w:sz w:val="18"/>
              <w:szCs w:val="18"/>
            </w:rPr>
          </w:pPr>
          <w:r w:rsidRPr="005E1049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sdtContent>
    </w:sdt>
    <w:sdt>
      <w:sdtPr>
        <w:rPr>
          <w:rStyle w:val="UBStyle"/>
        </w:rPr>
        <w:alias w:val="Delegate's Title"/>
        <w:tag w:val="Delegate's Title"/>
        <w:id w:val="-8059655"/>
        <w:placeholder>
          <w:docPart w:val="2DB157CBAF3F44CF8C92FDECADFE519A"/>
        </w:placeholder>
        <w:showingPlcHdr/>
        <w15:color w:val="FF0000"/>
      </w:sdtPr>
      <w:sdtEndPr>
        <w:rPr>
          <w:rStyle w:val="DefaultParagraphFont"/>
          <w:rFonts w:ascii="Times New Roman" w:hAnsi="Times New Roman"/>
          <w:color w:val="auto"/>
          <w:sz w:val="20"/>
          <w:szCs w:val="18"/>
        </w:rPr>
      </w:sdtEndPr>
      <w:sdtContent>
        <w:p w14:paraId="568A8733" w14:textId="77777777" w:rsidR="000A538E" w:rsidRDefault="000A538E" w:rsidP="000A538E">
          <w:pPr>
            <w:rPr>
              <w:rStyle w:val="UBStyle"/>
            </w:rPr>
          </w:pPr>
          <w:r w:rsidRPr="005E1049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sdtContent>
    </w:sdt>
    <w:p w14:paraId="1B719A74" w14:textId="77777777" w:rsidR="008A35DC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703F0F55" w14:textId="77777777" w:rsidR="008A35DC" w:rsidRPr="00E61235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3E3C1CC0" w14:textId="77777777" w:rsidR="008A35DC" w:rsidRPr="00E61235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Accepted and agreed to this </w:t>
      </w:r>
      <w:r w:rsidRPr="00E61235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E61235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day of </w:t>
      </w:r>
      <w:r w:rsidRPr="00E61235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E61235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E61235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E61235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 xml:space="preserve"> </w:t>
      </w:r>
      <w:r w:rsidR="00390897" w:rsidRPr="00E61235">
        <w:rPr>
          <w:rFonts w:ascii="Georgia" w:hAnsi="Georgia"/>
          <w:color w:val="808080" w:themeColor="background1" w:themeShade="80"/>
          <w:sz w:val="18"/>
          <w:szCs w:val="18"/>
        </w:rPr>
        <w:t>20_______</w:t>
      </w:r>
    </w:p>
    <w:p w14:paraId="2327C8BE" w14:textId="77777777" w:rsidR="008A35DC" w:rsidRPr="00E61235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484CF671" w14:textId="77777777" w:rsidR="008A35DC" w:rsidRPr="00E61235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4B972996" w14:textId="77777777" w:rsidR="008A35DC" w:rsidRPr="00E61235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012345D9" w14:textId="77777777" w:rsidR="008A35DC" w:rsidRPr="00E61235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  <w:u w:val="single"/>
        </w:rPr>
      </w:pP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>_________________________________________</w:t>
      </w:r>
      <w:r w:rsidRPr="00E61235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E61235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</w:p>
    <w:p w14:paraId="413B4DF4" w14:textId="77777777" w:rsidR="008A35DC" w:rsidRPr="00E61235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>Signature</w:t>
      </w:r>
    </w:p>
    <w:p w14:paraId="1B2A655B" w14:textId="77777777" w:rsidR="008A35DC" w:rsidRPr="00E61235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447F1F96" w14:textId="77777777" w:rsidR="008950EC" w:rsidRPr="00E61235" w:rsidRDefault="008A35DC" w:rsidP="008A35DC">
      <w:pPr>
        <w:rPr>
          <w:rFonts w:ascii="Georgia" w:hAnsi="Georgia"/>
          <w:color w:val="808080" w:themeColor="background1" w:themeShade="80"/>
          <w:sz w:val="18"/>
          <w:szCs w:val="18"/>
        </w:rPr>
      </w:pPr>
      <w:r w:rsidRPr="00E61235">
        <w:rPr>
          <w:rFonts w:ascii="Georgia" w:hAnsi="Georgia"/>
          <w:color w:val="808080" w:themeColor="background1" w:themeShade="80"/>
          <w:sz w:val="18"/>
          <w:szCs w:val="18"/>
        </w:rPr>
        <w:t>Cc: Department File</w:t>
      </w:r>
    </w:p>
    <w:sectPr w:rsidR="008950EC" w:rsidRPr="00E61235" w:rsidSect="00E863D9">
      <w:footerReference w:type="even" r:id="rId7"/>
      <w:footerReference w:type="first" r:id="rId8"/>
      <w:pgSz w:w="12240" w:h="15840" w:code="1"/>
      <w:pgMar w:top="3744" w:right="1440" w:bottom="2592" w:left="28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F94DF" w14:textId="77777777" w:rsidR="000C15E0" w:rsidRDefault="000C15E0">
      <w:r>
        <w:separator/>
      </w:r>
    </w:p>
  </w:endnote>
  <w:endnote w:type="continuationSeparator" w:id="0">
    <w:p w14:paraId="45151611" w14:textId="77777777" w:rsidR="000C15E0" w:rsidRDefault="000C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0B303" w14:textId="77777777" w:rsidR="00461342" w:rsidRDefault="005543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613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134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0617D" w14:textId="77777777" w:rsidR="00461342" w:rsidRDefault="00461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0707" w14:textId="77777777" w:rsidR="00461342" w:rsidRDefault="00703C76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0" allowOverlap="1" wp14:anchorId="7B1580AA" wp14:editId="02F601E8">
          <wp:simplePos x="0" y="0"/>
          <wp:positionH relativeFrom="column">
            <wp:posOffset>0</wp:posOffset>
          </wp:positionH>
          <wp:positionV relativeFrom="paragraph">
            <wp:posOffset>-2413635</wp:posOffset>
          </wp:positionV>
          <wp:extent cx="1905000" cy="733425"/>
          <wp:effectExtent l="1905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AB0AA" w14:textId="77777777" w:rsidR="000C15E0" w:rsidRDefault="000C15E0">
      <w:r>
        <w:separator/>
      </w:r>
    </w:p>
  </w:footnote>
  <w:footnote w:type="continuationSeparator" w:id="0">
    <w:p w14:paraId="67BA03AF" w14:textId="77777777" w:rsidR="000C15E0" w:rsidRDefault="000C1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B36"/>
    <w:rsid w:val="0000080D"/>
    <w:rsid w:val="000405C0"/>
    <w:rsid w:val="00051448"/>
    <w:rsid w:val="00065B97"/>
    <w:rsid w:val="000732AF"/>
    <w:rsid w:val="000777F3"/>
    <w:rsid w:val="000A538E"/>
    <w:rsid w:val="000C15E0"/>
    <w:rsid w:val="000E0A4A"/>
    <w:rsid w:val="000E1E5C"/>
    <w:rsid w:val="00163CA3"/>
    <w:rsid w:val="00175948"/>
    <w:rsid w:val="00206916"/>
    <w:rsid w:val="00207ECC"/>
    <w:rsid w:val="002B4A0D"/>
    <w:rsid w:val="002E498D"/>
    <w:rsid w:val="00305BBF"/>
    <w:rsid w:val="003469E4"/>
    <w:rsid w:val="003512D5"/>
    <w:rsid w:val="00373E0A"/>
    <w:rsid w:val="00390897"/>
    <w:rsid w:val="0039308C"/>
    <w:rsid w:val="003B2992"/>
    <w:rsid w:val="003C56DB"/>
    <w:rsid w:val="00461342"/>
    <w:rsid w:val="00487851"/>
    <w:rsid w:val="004C0D99"/>
    <w:rsid w:val="004D0622"/>
    <w:rsid w:val="005073D9"/>
    <w:rsid w:val="00516D6D"/>
    <w:rsid w:val="0051725C"/>
    <w:rsid w:val="00527B2E"/>
    <w:rsid w:val="00531505"/>
    <w:rsid w:val="005543F8"/>
    <w:rsid w:val="00567EDA"/>
    <w:rsid w:val="00573A0F"/>
    <w:rsid w:val="005A455D"/>
    <w:rsid w:val="0064795A"/>
    <w:rsid w:val="00671A7E"/>
    <w:rsid w:val="00692DE3"/>
    <w:rsid w:val="006A5121"/>
    <w:rsid w:val="006A51D1"/>
    <w:rsid w:val="006D10DF"/>
    <w:rsid w:val="006E6806"/>
    <w:rsid w:val="00703C76"/>
    <w:rsid w:val="0070411F"/>
    <w:rsid w:val="00706939"/>
    <w:rsid w:val="00763F34"/>
    <w:rsid w:val="00763FDF"/>
    <w:rsid w:val="00772153"/>
    <w:rsid w:val="007D1202"/>
    <w:rsid w:val="007E700B"/>
    <w:rsid w:val="007E7425"/>
    <w:rsid w:val="00860B86"/>
    <w:rsid w:val="00874CE0"/>
    <w:rsid w:val="00876A08"/>
    <w:rsid w:val="0087776E"/>
    <w:rsid w:val="00894A99"/>
    <w:rsid w:val="008950EC"/>
    <w:rsid w:val="008A1B4F"/>
    <w:rsid w:val="008A35DC"/>
    <w:rsid w:val="008B2EA4"/>
    <w:rsid w:val="008B3662"/>
    <w:rsid w:val="008D1170"/>
    <w:rsid w:val="009112D9"/>
    <w:rsid w:val="00936803"/>
    <w:rsid w:val="009411B8"/>
    <w:rsid w:val="009626F1"/>
    <w:rsid w:val="00965E63"/>
    <w:rsid w:val="0096759E"/>
    <w:rsid w:val="009A1B36"/>
    <w:rsid w:val="009A3263"/>
    <w:rsid w:val="00A06952"/>
    <w:rsid w:val="00A126D5"/>
    <w:rsid w:val="00A54043"/>
    <w:rsid w:val="00A55DD3"/>
    <w:rsid w:val="00A61F73"/>
    <w:rsid w:val="00AB47EC"/>
    <w:rsid w:val="00AC26A6"/>
    <w:rsid w:val="00AF539A"/>
    <w:rsid w:val="00B35D79"/>
    <w:rsid w:val="00B57224"/>
    <w:rsid w:val="00B603B5"/>
    <w:rsid w:val="00BF37BB"/>
    <w:rsid w:val="00BF45D5"/>
    <w:rsid w:val="00BF5603"/>
    <w:rsid w:val="00BF5A8E"/>
    <w:rsid w:val="00CB122A"/>
    <w:rsid w:val="00CF0D23"/>
    <w:rsid w:val="00D0330F"/>
    <w:rsid w:val="00D049CA"/>
    <w:rsid w:val="00D17B2E"/>
    <w:rsid w:val="00D26CD8"/>
    <w:rsid w:val="00D374BB"/>
    <w:rsid w:val="00D51649"/>
    <w:rsid w:val="00D8073B"/>
    <w:rsid w:val="00D927C8"/>
    <w:rsid w:val="00DA174B"/>
    <w:rsid w:val="00DD5FAC"/>
    <w:rsid w:val="00DE046B"/>
    <w:rsid w:val="00E0461D"/>
    <w:rsid w:val="00E33FD0"/>
    <w:rsid w:val="00E412E4"/>
    <w:rsid w:val="00E478A1"/>
    <w:rsid w:val="00E57D6F"/>
    <w:rsid w:val="00E61235"/>
    <w:rsid w:val="00E863D9"/>
    <w:rsid w:val="00ED2F4B"/>
    <w:rsid w:val="00F10E14"/>
    <w:rsid w:val="00F140C4"/>
    <w:rsid w:val="00F156BD"/>
    <w:rsid w:val="00F46ED9"/>
    <w:rsid w:val="00F54036"/>
    <w:rsid w:val="00F86B3D"/>
    <w:rsid w:val="00F9704B"/>
    <w:rsid w:val="00FC71E0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1F4DCF"/>
  <w15:docId w15:val="{9C556BAE-4467-47B5-A1D6-20306772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43F8"/>
  </w:style>
  <w:style w:type="paragraph" w:styleId="Heading1">
    <w:name w:val="heading 1"/>
    <w:basedOn w:val="Normal"/>
    <w:next w:val="Normal"/>
    <w:qFormat/>
    <w:rsid w:val="005543F8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5543F8"/>
    <w:pPr>
      <w:keepNext/>
      <w:jc w:val="center"/>
      <w:outlineLvl w:val="1"/>
    </w:pPr>
    <w:rPr>
      <w:b/>
      <w:i/>
      <w:sz w:val="22"/>
    </w:rPr>
  </w:style>
  <w:style w:type="paragraph" w:styleId="Heading3">
    <w:name w:val="heading 3"/>
    <w:basedOn w:val="Normal"/>
    <w:next w:val="Normal"/>
    <w:qFormat/>
    <w:rsid w:val="005543F8"/>
    <w:pPr>
      <w:keepNext/>
      <w:jc w:val="center"/>
      <w:outlineLvl w:val="2"/>
    </w:pPr>
    <w:rPr>
      <w:rFonts w:ascii="Book Antiqua" w:hAnsi="Book Antiqua"/>
      <w:b/>
      <w:bCs/>
      <w:sz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543F8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5543F8"/>
    <w:pPr>
      <w:keepLines/>
      <w:pBdr>
        <w:bottom w:val="single" w:sz="6" w:space="2" w:color="auto"/>
        <w:between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spacing w:after="0" w:line="440" w:lineRule="atLeast"/>
      <w:ind w:left="720" w:hanging="720"/>
      <w:jc w:val="left"/>
    </w:pPr>
  </w:style>
  <w:style w:type="paragraph" w:customStyle="1" w:styleId="DocumentLabel">
    <w:name w:val="Document Label"/>
    <w:basedOn w:val="Normal"/>
    <w:rsid w:val="005543F8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paragraph" w:styleId="Footer">
    <w:name w:val="footer"/>
    <w:basedOn w:val="Normal"/>
    <w:rsid w:val="005543F8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</w:rPr>
  </w:style>
  <w:style w:type="character" w:styleId="PageNumber">
    <w:name w:val="page number"/>
    <w:rsid w:val="005543F8"/>
    <w:rPr>
      <w:sz w:val="18"/>
    </w:rPr>
  </w:style>
  <w:style w:type="character" w:customStyle="1" w:styleId="Checkbox">
    <w:name w:val="Checkbox"/>
    <w:rsid w:val="005543F8"/>
    <w:rPr>
      <w:rFonts w:ascii="Times New Roman" w:hAnsi="Times New Roman"/>
      <w:spacing w:val="0"/>
      <w:sz w:val="22"/>
    </w:rPr>
  </w:style>
  <w:style w:type="character" w:customStyle="1" w:styleId="MessageHeaderLabel">
    <w:name w:val="Message Header Label"/>
    <w:rsid w:val="005543F8"/>
    <w:rPr>
      <w:rFonts w:ascii="Arial Black" w:hAnsi="Arial Black"/>
      <w:sz w:val="18"/>
    </w:rPr>
  </w:style>
  <w:style w:type="character" w:styleId="Emphasis">
    <w:name w:val="Emphasis"/>
    <w:qFormat/>
    <w:rsid w:val="005543F8"/>
    <w:rPr>
      <w:rFonts w:ascii="Arial Black" w:hAnsi="Arial Black"/>
      <w:sz w:val="18"/>
    </w:rPr>
  </w:style>
  <w:style w:type="paragraph" w:customStyle="1" w:styleId="MessageHeaderFirst">
    <w:name w:val="Message Header First"/>
    <w:basedOn w:val="MessageHeader"/>
    <w:next w:val="MessageHeader"/>
    <w:rsid w:val="005543F8"/>
  </w:style>
  <w:style w:type="paragraph" w:customStyle="1" w:styleId="MessageHeaderLast">
    <w:name w:val="Message Header Last"/>
    <w:basedOn w:val="MessageHeader"/>
    <w:next w:val="BodyText"/>
    <w:rsid w:val="005543F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1181"/>
        <w:tab w:val="left" w:pos="2765"/>
        <w:tab w:val="left" w:pos="4853"/>
        <w:tab w:val="right" w:pos="8309"/>
      </w:tabs>
      <w:spacing w:before="120" w:after="120"/>
      <w:ind w:left="0" w:firstLine="0"/>
    </w:pPr>
  </w:style>
  <w:style w:type="paragraph" w:customStyle="1" w:styleId="FootnoteBase">
    <w:name w:val="Footnote Base"/>
    <w:basedOn w:val="BodyText"/>
    <w:rsid w:val="005543F8"/>
    <w:pPr>
      <w:keepLines/>
      <w:spacing w:line="200" w:lineRule="atLeast"/>
    </w:pPr>
    <w:rPr>
      <w:sz w:val="16"/>
    </w:rPr>
  </w:style>
  <w:style w:type="paragraph" w:customStyle="1" w:styleId="CompanyName">
    <w:name w:val="Company Name"/>
    <w:basedOn w:val="Normal"/>
    <w:rsid w:val="005543F8"/>
    <w:pPr>
      <w:keepLines/>
      <w:framePr w:w="3557" w:hSpace="187" w:vSpace="187" w:wrap="notBeside" w:vAnchor="page" w:hAnchor="page" w:x="7172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tabs>
        <w:tab w:val="left" w:pos="2640"/>
      </w:tabs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styleId="Header">
    <w:name w:val="header"/>
    <w:basedOn w:val="Normal"/>
    <w:rsid w:val="005543F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543F8"/>
    <w:rPr>
      <w:color w:val="0000FF"/>
      <w:u w:val="single"/>
    </w:rPr>
  </w:style>
  <w:style w:type="paragraph" w:styleId="BalloonText">
    <w:name w:val="Balloon Text"/>
    <w:basedOn w:val="Normal"/>
    <w:semiHidden/>
    <w:rsid w:val="00F46ED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D2F4B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itleChar"/>
    <w:qFormat/>
    <w:rsid w:val="00692DE3"/>
    <w:pPr>
      <w:jc w:val="center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92DE3"/>
    <w:rPr>
      <w:b/>
      <w:sz w:val="28"/>
      <w:u w:val="single"/>
    </w:rPr>
  </w:style>
  <w:style w:type="character" w:styleId="PlaceholderText">
    <w:name w:val="Placeholder Text"/>
    <w:basedOn w:val="DefaultParagraphFont"/>
    <w:uiPriority w:val="99"/>
    <w:semiHidden/>
    <w:rsid w:val="00E863D9"/>
    <w:rPr>
      <w:color w:val="808080"/>
    </w:rPr>
  </w:style>
  <w:style w:type="character" w:customStyle="1" w:styleId="UBStyle">
    <w:name w:val="UB Style"/>
    <w:basedOn w:val="DefaultParagraphFont"/>
    <w:uiPriority w:val="1"/>
    <w:qFormat/>
    <w:rsid w:val="00A126D5"/>
    <w:rPr>
      <w:rFonts w:ascii="Georgia" w:hAnsi="Georgia"/>
      <w:color w:val="808080" w:themeColor="background1" w:themeShade="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rant\Application%20Data\Microsoft\Templates\AS%20Letterhea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1B00A8BC424C84AB39438EAFEE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FFAF5-825A-4F94-B48C-97692D06CD8A}"/>
      </w:docPartPr>
      <w:docPartBody>
        <w:p w:rsidR="00AE5AD0" w:rsidRDefault="00AE5AD0" w:rsidP="00AE5AD0">
          <w:pPr>
            <w:pStyle w:val="011B00A8BC424C84AB39438EAFEEEB461"/>
          </w:pPr>
          <w:r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507DAC8FBEB440CB06D821836141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B0553-E64D-42D1-9437-82849F0F97B0}"/>
      </w:docPartPr>
      <w:docPartBody>
        <w:p w:rsidR="00AE5AD0" w:rsidRDefault="00AE5AD0" w:rsidP="00AE5AD0">
          <w:pPr>
            <w:pStyle w:val="4507DAC8FBEB440CB06D82183614193C1"/>
          </w:pPr>
          <w:r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to enter a date.</w:t>
          </w:r>
        </w:p>
      </w:docPartBody>
    </w:docPart>
    <w:docPart>
      <w:docPartPr>
        <w:name w:val="243CC2AFCAA9454F8F8EA46046699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A6411-B009-4815-B72B-8270BCF7C888}"/>
      </w:docPartPr>
      <w:docPartBody>
        <w:p w:rsidR="005033B6" w:rsidRDefault="00AE5AD0" w:rsidP="00AE5AD0">
          <w:pPr>
            <w:pStyle w:val="243CC2AFCAA9454F8F8EA46046699EDA"/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p>
      </w:docPartBody>
    </w:docPart>
    <w:docPart>
      <w:docPartPr>
        <w:name w:val="A3E9A2FE37C04053A50CA473ADD90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C0A3D-1442-402E-B879-03157F033E1C}"/>
      </w:docPartPr>
      <w:docPartBody>
        <w:p w:rsidR="005033B6" w:rsidRDefault="00AE5AD0" w:rsidP="00AE5AD0">
          <w:pPr>
            <w:pStyle w:val="A3E9A2FE37C04053A50CA473ADD90CEB"/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922D9286B1F4CD69E06BC2A79B30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8382E-00ED-4E8E-936A-7E1110A4BC1D}"/>
      </w:docPartPr>
      <w:docPartBody>
        <w:p w:rsidR="005033B6" w:rsidRDefault="00AE5AD0" w:rsidP="00AE5AD0">
          <w:pPr>
            <w:pStyle w:val="4922D9286B1F4CD69E06BC2A79B30FD4"/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70DF33BFFF84FED9EFA63A9736CC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E1853-1D1F-4EE9-83AB-465290EE66C5}"/>
      </w:docPartPr>
      <w:docPartBody>
        <w:p w:rsidR="005033B6" w:rsidRDefault="00AE5AD0" w:rsidP="00AE5AD0">
          <w:pPr>
            <w:pStyle w:val="F70DF33BFFF84FED9EFA63A9736CC6E2"/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7F69179C50E40119EA2A21BCB3A7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3D1B2-3411-4506-A9B3-E6BC2A8CC864}"/>
      </w:docPartPr>
      <w:docPartBody>
        <w:p w:rsidR="005033B6" w:rsidRDefault="00AE5AD0" w:rsidP="00AE5AD0">
          <w:pPr>
            <w:pStyle w:val="17F69179C50E40119EA2A21BCB3A717A"/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5D2F37D10C846C8999DEC466BC46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12F8E-77C7-4224-8ECC-B931190D2BBF}"/>
      </w:docPartPr>
      <w:docPartBody>
        <w:p w:rsidR="005033B6" w:rsidRDefault="00AE5AD0" w:rsidP="00AE5AD0">
          <w:pPr>
            <w:pStyle w:val="35D2F37D10C846C8999DEC466BC467BD"/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1D76AA390CD4EA6A850F8B95543B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6098A-557F-484E-9B30-64B870B424F0}"/>
      </w:docPartPr>
      <w:docPartBody>
        <w:p w:rsidR="005033B6" w:rsidRDefault="00AE5AD0" w:rsidP="00AE5AD0">
          <w:pPr>
            <w:pStyle w:val="E1D76AA390CD4EA6A850F8B95543B5D3"/>
          </w:pPr>
          <w:r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Choose an item.</w:t>
          </w:r>
        </w:p>
      </w:docPartBody>
    </w:docPart>
    <w:docPart>
      <w:docPartPr>
        <w:name w:val="6360036BAC514951812A2D262A59E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08665-1DA1-4FDF-823F-53F07DC17305}"/>
      </w:docPartPr>
      <w:docPartBody>
        <w:p w:rsidR="005033B6" w:rsidRDefault="00AE5AD0" w:rsidP="00AE5AD0">
          <w:pPr>
            <w:pStyle w:val="6360036BAC514951812A2D262A59E295"/>
          </w:pPr>
          <w:r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6BE0384BE06465788FFD5CC4684C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694AE-5DC3-43EA-B61F-D3B792CCE8B7}"/>
      </w:docPartPr>
      <w:docPartBody>
        <w:p w:rsidR="005033B6" w:rsidRDefault="00AE5AD0" w:rsidP="00AE5AD0">
          <w:pPr>
            <w:pStyle w:val="66BE0384BE06465788FFD5CC4684C4BB"/>
          </w:pPr>
          <w:r w:rsidRPr="00E61235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E8C4262DE5047328E10A4FA9E2EE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106A6-A7F1-4AB3-9339-61FC4E856DFE}"/>
      </w:docPartPr>
      <w:docPartBody>
        <w:p w:rsidR="005033B6" w:rsidRDefault="00AE5AD0" w:rsidP="00AE5AD0">
          <w:pPr>
            <w:pStyle w:val="5E8C4262DE5047328E10A4FA9E2EE42C"/>
          </w:pPr>
          <w:r w:rsidRPr="00E61235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A0585C6D5F346F59688BBEA40C72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60D71-AD5A-465B-9118-BFEE69DB9F3A}"/>
      </w:docPartPr>
      <w:docPartBody>
        <w:p w:rsidR="00406B5A" w:rsidRDefault="005033B6" w:rsidP="005033B6">
          <w:pPr>
            <w:pStyle w:val="0A0585C6D5F346F59688BBEA40C72DB2"/>
          </w:pPr>
          <w:r w:rsidRPr="005E1049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DB157CBAF3F44CF8C92FDECADFE5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3C69B-E945-4F67-9CEA-64B56A1E08B2}"/>
      </w:docPartPr>
      <w:docPartBody>
        <w:p w:rsidR="00406B5A" w:rsidRDefault="005033B6" w:rsidP="005033B6">
          <w:pPr>
            <w:pStyle w:val="2DB157CBAF3F44CF8C92FDECADFE519A"/>
          </w:pPr>
          <w:r w:rsidRPr="005E1049"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632C69A11E94CB598E76C0692E97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61530-0D65-48D6-AE68-9DD1744508C7}"/>
      </w:docPartPr>
      <w:docPartBody>
        <w:p w:rsidR="008618AB" w:rsidRDefault="00406B5A" w:rsidP="00406B5A">
          <w:pPr>
            <w:pStyle w:val="B632C69A11E94CB598E76C0692E97DFE"/>
          </w:pPr>
          <w:r w:rsidRPr="00A96336">
            <w:rPr>
              <w:rStyle w:val="PlaceholderText"/>
              <w:rFonts w:ascii="Georgia" w:hAnsi="Georgia"/>
              <w:sz w:val="18"/>
              <w:szCs w:val="18"/>
            </w:rPr>
            <w:t>Click or tap to enter a date.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5E1FE-E36E-4BF0-8247-318C3B73166D}"/>
      </w:docPartPr>
      <w:docPartBody>
        <w:p w:rsidR="00696A27" w:rsidRDefault="008618AB">
          <w:r w:rsidRPr="00D70D6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A1"/>
    <w:rsid w:val="000B54D1"/>
    <w:rsid w:val="000E00D6"/>
    <w:rsid w:val="00132B1B"/>
    <w:rsid w:val="002422A1"/>
    <w:rsid w:val="00301B97"/>
    <w:rsid w:val="00406B5A"/>
    <w:rsid w:val="005033B6"/>
    <w:rsid w:val="00696A27"/>
    <w:rsid w:val="00853DE4"/>
    <w:rsid w:val="008618AB"/>
    <w:rsid w:val="00AE5AD0"/>
    <w:rsid w:val="00B00FAC"/>
    <w:rsid w:val="00B30792"/>
    <w:rsid w:val="00B4189B"/>
    <w:rsid w:val="00E00240"/>
    <w:rsid w:val="00E44597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18AB"/>
    <w:rPr>
      <w:color w:val="808080"/>
    </w:rPr>
  </w:style>
  <w:style w:type="paragraph" w:customStyle="1" w:styleId="243CC2AFCAA9454F8F8EA46046699EDA">
    <w:name w:val="243CC2AFCAA9454F8F8EA46046699EDA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E9A2FE37C04053A50CA473ADD90CEB">
    <w:name w:val="A3E9A2FE37C04053A50CA473ADD90CEB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22D9286B1F4CD69E06BC2A79B30FD4">
    <w:name w:val="4922D9286B1F4CD69E06BC2A79B30FD4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0DF33BFFF84FED9EFA63A9736CC6E2">
    <w:name w:val="F70DF33BFFF84FED9EFA63A9736CC6E2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F69179C50E40119EA2A21BCB3A717A">
    <w:name w:val="17F69179C50E40119EA2A21BCB3A717A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D2F37D10C846C8999DEC466BC467BD">
    <w:name w:val="35D2F37D10C846C8999DEC466BC467BD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76AA390CD4EA6A850F8B95543B5D3">
    <w:name w:val="E1D76AA390CD4EA6A850F8B95543B5D3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60036BAC514951812A2D262A59E295">
    <w:name w:val="6360036BAC514951812A2D262A59E295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BE0384BE06465788FFD5CC4684C4BB">
    <w:name w:val="66BE0384BE06465788FFD5CC4684C4BB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8C4262DE5047328E10A4FA9E2EE42C">
    <w:name w:val="5E8C4262DE5047328E10A4FA9E2EE42C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1B00A8BC424C84AB39438EAFEEEB461">
    <w:name w:val="011B00A8BC424C84AB39438EAFEEEB461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07DAC8FBEB440CB06D82183614193C1">
    <w:name w:val="4507DAC8FBEB440CB06D82183614193C1"/>
    <w:rsid w:val="00A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0585C6D5F346F59688BBEA40C72DB2">
    <w:name w:val="0A0585C6D5F346F59688BBEA40C72DB2"/>
    <w:rsid w:val="005033B6"/>
  </w:style>
  <w:style w:type="paragraph" w:customStyle="1" w:styleId="2DB157CBAF3F44CF8C92FDECADFE519A">
    <w:name w:val="2DB157CBAF3F44CF8C92FDECADFE519A"/>
    <w:rsid w:val="005033B6"/>
  </w:style>
  <w:style w:type="paragraph" w:customStyle="1" w:styleId="B632C69A11E94CB598E76C0692E97DFE">
    <w:name w:val="B632C69A11E94CB598E76C0692E97DFE"/>
    <w:rsid w:val="00406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FA32A-9D2A-45EB-850A-C8DB7385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 Letterhead</Template>
  <TotalTime>29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Facilities</dc:creator>
  <cp:lastModifiedBy>Jamie Bluhm</cp:lastModifiedBy>
  <cp:revision>22</cp:revision>
  <cp:lastPrinted>2009-11-24T19:01:00Z</cp:lastPrinted>
  <dcterms:created xsi:type="dcterms:W3CDTF">2017-11-08T17:59:00Z</dcterms:created>
  <dcterms:modified xsi:type="dcterms:W3CDTF">2026-08-07T16:04:00Z</dcterms:modified>
</cp:coreProperties>
</file>